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33133" w14:textId="77777777" w:rsidR="0076643A" w:rsidRDefault="00000000">
      <w:pPr>
        <w:widowControl/>
        <w:spacing w:line="0" w:lineRule="atLeast"/>
        <w:jc w:val="center"/>
        <w:rPr>
          <w:rFonts w:eastAsia="標楷體"/>
          <w:b/>
          <w:color w:val="000000"/>
          <w:sz w:val="36"/>
          <w:szCs w:val="36"/>
        </w:rPr>
      </w:pPr>
      <w:r>
        <w:rPr>
          <w:rFonts w:eastAsia="標楷體"/>
          <w:b/>
          <w:color w:val="000000"/>
          <w:sz w:val="36"/>
          <w:szCs w:val="36"/>
        </w:rPr>
        <w:t>輔英科技大學實物捐贈同意書</w:t>
      </w:r>
    </w:p>
    <w:p w14:paraId="6793618B" w14:textId="77777777" w:rsidR="0076643A" w:rsidRDefault="00000000">
      <w:pPr>
        <w:widowControl/>
        <w:spacing w:line="0" w:lineRule="atLeast"/>
        <w:ind w:right="535"/>
        <w:jc w:val="right"/>
        <w:rPr>
          <w:rFonts w:eastAsia="標楷體"/>
          <w:color w:val="000000"/>
        </w:rPr>
      </w:pPr>
      <w:r>
        <w:rPr>
          <w:rFonts w:eastAsia="標楷體"/>
          <w:color w:val="000000"/>
        </w:rPr>
        <w:t>填表日期：　　年　　月　　日</w:t>
      </w:r>
    </w:p>
    <w:tbl>
      <w:tblPr>
        <w:tblW w:w="5355" w:type="pct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"/>
        <w:gridCol w:w="2660"/>
        <w:gridCol w:w="583"/>
        <w:gridCol w:w="1307"/>
        <w:gridCol w:w="802"/>
        <w:gridCol w:w="711"/>
        <w:gridCol w:w="758"/>
        <w:gridCol w:w="1073"/>
        <w:gridCol w:w="1428"/>
        <w:gridCol w:w="1132"/>
        <w:gridCol w:w="1132"/>
        <w:gridCol w:w="711"/>
        <w:gridCol w:w="992"/>
        <w:gridCol w:w="1846"/>
      </w:tblGrid>
      <w:tr w:rsidR="0076643A" w14:paraId="07A0ADA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2008B" w14:textId="77777777" w:rsidR="0076643A" w:rsidRDefault="00000000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捐贈人基本資料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8F50" w14:textId="77777777" w:rsidR="0076643A" w:rsidRDefault="00000000">
            <w:pPr>
              <w:widowControl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捐贈人</w:t>
            </w:r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/>
                <w:color w:val="000000"/>
              </w:rPr>
              <w:t>單位</w:t>
            </w:r>
          </w:p>
        </w:tc>
        <w:tc>
          <w:tcPr>
            <w:tcW w:w="124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5E074" w14:textId="77777777" w:rsidR="0076643A" w:rsidRDefault="0076643A">
            <w:pPr>
              <w:widowControl/>
              <w:jc w:val="both"/>
              <w:rPr>
                <w:rFonts w:eastAsia="標楷體"/>
                <w:color w:val="000000"/>
              </w:rPr>
            </w:pPr>
          </w:p>
        </w:tc>
      </w:tr>
      <w:tr w:rsidR="0076643A" w14:paraId="1A5C2EB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31F56" w14:textId="77777777" w:rsidR="0076643A" w:rsidRDefault="0076643A">
            <w:pPr>
              <w:widowControl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F225" w14:textId="77777777" w:rsidR="0076643A" w:rsidRDefault="00000000">
            <w:pPr>
              <w:widowControl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聯絡方式</w:t>
            </w:r>
          </w:p>
        </w:tc>
        <w:tc>
          <w:tcPr>
            <w:tcW w:w="124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4F5B" w14:textId="77777777" w:rsidR="0076643A" w:rsidRDefault="00000000">
            <w:pPr>
              <w:widowControl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行動電話：　　　　　　　　　　　　市話：　　　　　　　　　　　　傳真：</w:t>
            </w:r>
          </w:p>
        </w:tc>
      </w:tr>
      <w:tr w:rsidR="0076643A" w14:paraId="528F7D9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85E4B" w14:textId="77777777" w:rsidR="0076643A" w:rsidRDefault="0076643A">
            <w:pPr>
              <w:widowControl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65835" w14:textId="77777777" w:rsidR="0076643A" w:rsidRDefault="00000000">
            <w:pPr>
              <w:widowControl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通訊地址</w:t>
            </w:r>
          </w:p>
        </w:tc>
        <w:tc>
          <w:tcPr>
            <w:tcW w:w="124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2D7D8" w14:textId="77777777" w:rsidR="0076643A" w:rsidRDefault="0076643A">
            <w:pPr>
              <w:widowControl/>
              <w:jc w:val="both"/>
              <w:rPr>
                <w:rFonts w:ascii="標楷體" w:eastAsia="標楷體" w:hAnsi="標楷體"/>
                <w:strike/>
                <w:color w:val="000000"/>
              </w:rPr>
            </w:pPr>
          </w:p>
        </w:tc>
      </w:tr>
      <w:tr w:rsidR="0076643A" w14:paraId="48E2E78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10681" w14:textId="77777777" w:rsidR="0076643A" w:rsidRDefault="0076643A">
            <w:pPr>
              <w:widowControl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3731C" w14:textId="77777777" w:rsidR="0076643A" w:rsidRDefault="00000000">
            <w:pPr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捐贈證明寄送地址</w:t>
            </w:r>
          </w:p>
        </w:tc>
        <w:tc>
          <w:tcPr>
            <w:tcW w:w="124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3B064" w14:textId="77777777" w:rsidR="0076643A" w:rsidRDefault="00000000">
            <w:pPr>
              <w:widowControl/>
              <w:jc w:val="both"/>
            </w:pPr>
            <w:r>
              <w:rPr>
                <w:rFonts w:ascii="標楷體" w:eastAsia="標楷體" w:hAnsi="標楷體"/>
                <w:color w:val="000000"/>
              </w:rPr>
              <w:t>□同通訊地址　　□其他：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　　　　　　　　　　　　　　　　　　　　　　　　　　</w:t>
            </w:r>
          </w:p>
        </w:tc>
      </w:tr>
      <w:tr w:rsidR="0076643A" w14:paraId="47A9C40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857BE" w14:textId="77777777" w:rsidR="0076643A" w:rsidRDefault="0076643A">
            <w:pPr>
              <w:widowControl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AF4FB" w14:textId="77777777" w:rsidR="0076643A" w:rsidRDefault="00000000">
            <w:pPr>
              <w:widowControl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電子信箱</w:t>
            </w:r>
          </w:p>
        </w:tc>
        <w:tc>
          <w:tcPr>
            <w:tcW w:w="124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51CAD" w14:textId="77777777" w:rsidR="0076643A" w:rsidRDefault="0076643A">
            <w:pPr>
              <w:widowControl/>
              <w:jc w:val="both"/>
              <w:rPr>
                <w:rFonts w:eastAsia="標楷體"/>
                <w:color w:val="000000"/>
              </w:rPr>
            </w:pPr>
          </w:p>
        </w:tc>
      </w:tr>
      <w:tr w:rsidR="0076643A" w14:paraId="6B323D7A" w14:textId="7777777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4C2E" w14:textId="77777777" w:rsidR="0076643A" w:rsidRDefault="0076643A">
            <w:pPr>
              <w:widowControl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46E2F" w14:textId="77777777" w:rsidR="0076643A" w:rsidRDefault="00000000">
            <w:pPr>
              <w:widowControl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捐贈人身分</w:t>
            </w:r>
          </w:p>
        </w:tc>
        <w:tc>
          <w:tcPr>
            <w:tcW w:w="124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3C303" w14:textId="77777777" w:rsidR="0076643A" w:rsidRDefault="00000000">
            <w:pPr>
              <w:widowControl/>
              <w:jc w:val="both"/>
            </w:pPr>
            <w:r>
              <w:rPr>
                <w:rFonts w:ascii="標楷體" w:eastAsia="標楷體" w:hAnsi="標楷體"/>
                <w:color w:val="000000"/>
              </w:rPr>
              <w:t>□校友，民國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　　　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　　　　　　　　　　　　　　　　　　</w:t>
            </w:r>
            <w:r>
              <w:rPr>
                <w:rFonts w:ascii="標楷體" w:eastAsia="標楷體" w:hAnsi="標楷體"/>
                <w:color w:val="000000"/>
              </w:rPr>
              <w:t>高職/科/系　畢業</w:t>
            </w:r>
          </w:p>
          <w:p w14:paraId="4DBD1DEF" w14:textId="77777777" w:rsidR="0076643A" w:rsidRDefault="00000000">
            <w:pPr>
              <w:widowControl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□教職員工　□企業團體　□社會人士　□學生家長　□其他</w:t>
            </w:r>
          </w:p>
        </w:tc>
      </w:tr>
      <w:tr w:rsidR="0076643A" w14:paraId="0B7B9311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D617E" w14:textId="77777777" w:rsidR="0076643A" w:rsidRDefault="00000000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捐贈內容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1CF1A" w14:textId="77777777" w:rsidR="0076643A" w:rsidRDefault="00000000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財產名稱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2F85A" w14:textId="77777777" w:rsidR="0076643A" w:rsidRDefault="00000000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廠牌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E8D2E" w14:textId="77777777" w:rsidR="0076643A" w:rsidRDefault="00000000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型式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AFA8C" w14:textId="77777777" w:rsidR="0076643A" w:rsidRDefault="00000000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單位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AA8B9" w14:textId="77777777" w:rsidR="0076643A" w:rsidRDefault="00000000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數量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78F35" w14:textId="77777777" w:rsidR="0076643A" w:rsidRDefault="00000000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單價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DC177" w14:textId="77777777" w:rsidR="0076643A" w:rsidRDefault="00000000">
            <w:pPr>
              <w:widowControl/>
              <w:spacing w:line="300" w:lineRule="exact"/>
              <w:jc w:val="center"/>
            </w:pPr>
            <w:r>
              <w:rPr>
                <w:rFonts w:eastAsia="標楷體"/>
                <w:color w:val="000000"/>
              </w:rPr>
              <w:t>總價</w:t>
            </w:r>
            <w:r>
              <w:rPr>
                <w:rFonts w:eastAsia="標楷體"/>
                <w:color w:val="000000"/>
                <w:u w:val="single"/>
              </w:rPr>
              <w:t>(</w:t>
            </w:r>
            <w:r>
              <w:rPr>
                <w:rFonts w:eastAsia="標楷體"/>
                <w:color w:val="000000"/>
                <w:u w:val="single"/>
              </w:rPr>
              <w:t>含稅</w:t>
            </w:r>
            <w:r>
              <w:rPr>
                <w:rFonts w:eastAsia="標楷體"/>
                <w:color w:val="000000"/>
                <w:u w:val="single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3CA93" w14:textId="77777777" w:rsidR="0076643A" w:rsidRDefault="00000000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購置</w:t>
            </w:r>
          </w:p>
          <w:p w14:paraId="653F22CC" w14:textId="77777777" w:rsidR="0076643A" w:rsidRDefault="00000000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日期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6CB32" w14:textId="77777777" w:rsidR="0076643A" w:rsidRDefault="00000000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是否附有負擔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E03E5" w14:textId="77777777" w:rsidR="0076643A" w:rsidRDefault="00000000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使用年限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85403" w14:textId="77777777" w:rsidR="0076643A" w:rsidRDefault="00000000">
            <w:pPr>
              <w:widowControl/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備註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BDF8A" w14:textId="77777777" w:rsidR="0076643A" w:rsidRDefault="00000000">
            <w:pPr>
              <w:widowControl/>
              <w:spacing w:line="300" w:lineRule="exact"/>
              <w:jc w:val="center"/>
            </w:pPr>
            <w:r>
              <w:rPr>
                <w:rFonts w:eastAsia="標楷體"/>
                <w:color w:val="000000"/>
              </w:rPr>
              <w:t>實物類別</w:t>
            </w:r>
          </w:p>
        </w:tc>
      </w:tr>
      <w:tr w:rsidR="0076643A" w14:paraId="47AB4F96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5B62A" w14:textId="77777777" w:rsidR="0076643A" w:rsidRDefault="0076643A">
            <w:pPr>
              <w:widowControl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A2B92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6505D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5CED6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CB36B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BFB3F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25E99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4150F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8B57E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782D4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2F9FA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CA212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2537F" w14:textId="77777777" w:rsidR="0076643A" w:rsidRDefault="00000000">
            <w:pPr>
              <w:widowControl/>
              <w:spacing w:line="2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新品</w:t>
            </w:r>
            <w:r>
              <w:rPr>
                <w:rFonts w:eastAsia="標楷體"/>
                <w:color w:val="000000"/>
                <w:sz w:val="2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二手品</w:t>
            </w:r>
          </w:p>
          <w:p w14:paraId="00DA0981" w14:textId="77777777" w:rsidR="0076643A" w:rsidRDefault="00000000">
            <w:pPr>
              <w:widowControl/>
              <w:spacing w:line="2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自製品</w:t>
            </w: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消耗品</w:t>
            </w:r>
          </w:p>
        </w:tc>
      </w:tr>
      <w:tr w:rsidR="0076643A" w14:paraId="717F8A89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91067" w14:textId="77777777" w:rsidR="0076643A" w:rsidRDefault="0076643A">
            <w:pPr>
              <w:widowControl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6F55D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FE898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AFA11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838C4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681D5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9EEC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095B4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C0FA8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15DC6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7422F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2C2F7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E58EB" w14:textId="77777777" w:rsidR="0076643A" w:rsidRDefault="00000000">
            <w:pPr>
              <w:widowControl/>
              <w:spacing w:line="2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新品</w:t>
            </w:r>
            <w:r>
              <w:rPr>
                <w:rFonts w:eastAsia="標楷體"/>
                <w:color w:val="000000"/>
                <w:sz w:val="2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二手品</w:t>
            </w:r>
          </w:p>
          <w:p w14:paraId="1FD60B63" w14:textId="77777777" w:rsidR="0076643A" w:rsidRDefault="00000000">
            <w:pPr>
              <w:widowControl/>
              <w:spacing w:line="2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自製品</w:t>
            </w: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消耗品</w:t>
            </w:r>
          </w:p>
        </w:tc>
      </w:tr>
      <w:tr w:rsidR="0076643A" w14:paraId="762E4413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2A51A" w14:textId="77777777" w:rsidR="0076643A" w:rsidRDefault="0076643A">
            <w:pPr>
              <w:widowControl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4AFB0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4B33A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C8C11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63367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EDE58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4AD6A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D6E03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2CE7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15C28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933E3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85EA3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35E85" w14:textId="77777777" w:rsidR="0076643A" w:rsidRDefault="00000000">
            <w:pPr>
              <w:widowControl/>
              <w:spacing w:line="2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新品</w:t>
            </w:r>
            <w:r>
              <w:rPr>
                <w:rFonts w:eastAsia="標楷體"/>
                <w:color w:val="000000"/>
                <w:sz w:val="2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二手品</w:t>
            </w:r>
          </w:p>
          <w:p w14:paraId="4F9DDCD9" w14:textId="77777777" w:rsidR="0076643A" w:rsidRDefault="00000000">
            <w:pPr>
              <w:widowControl/>
              <w:spacing w:line="2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自製品</w:t>
            </w: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消耗品</w:t>
            </w:r>
          </w:p>
        </w:tc>
      </w:tr>
      <w:tr w:rsidR="0076643A" w14:paraId="14F27701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68589" w14:textId="77777777" w:rsidR="0076643A" w:rsidRDefault="0076643A">
            <w:pPr>
              <w:widowControl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DC3B0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93EDB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D4495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CC69E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C87F8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91681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0B6F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0807C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DEE36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86D4E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5FB18" w14:textId="77777777" w:rsidR="0076643A" w:rsidRDefault="0076643A">
            <w:pPr>
              <w:widowControl/>
              <w:spacing w:line="26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E6C35" w14:textId="77777777" w:rsidR="0076643A" w:rsidRDefault="00000000">
            <w:pPr>
              <w:widowControl/>
              <w:spacing w:line="2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新品</w:t>
            </w:r>
            <w:r>
              <w:rPr>
                <w:rFonts w:eastAsia="標楷體"/>
                <w:color w:val="000000"/>
                <w:sz w:val="2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二手品</w:t>
            </w:r>
          </w:p>
          <w:p w14:paraId="47DA18B3" w14:textId="77777777" w:rsidR="0076643A" w:rsidRDefault="00000000">
            <w:pPr>
              <w:widowControl/>
              <w:spacing w:line="2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自製品</w:t>
            </w:r>
            <w:r>
              <w:rPr>
                <w:rFonts w:ascii="標楷體" w:eastAsia="標楷體" w:hAnsi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消耗品</w:t>
            </w:r>
          </w:p>
        </w:tc>
      </w:tr>
      <w:tr w:rsidR="0076643A" w14:paraId="5266E74E" w14:textId="77777777">
        <w:tblPrEx>
          <w:tblCellMar>
            <w:top w:w="0" w:type="dxa"/>
            <w:bottom w:w="0" w:type="dxa"/>
          </w:tblCellMar>
        </w:tblPrEx>
        <w:trPr>
          <w:cantSplit/>
          <w:trHeight w:val="147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0B06" w14:textId="77777777" w:rsidR="0076643A" w:rsidRDefault="00000000">
            <w:pPr>
              <w:widowControl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捐贈用途</w:t>
            </w:r>
          </w:p>
        </w:tc>
        <w:tc>
          <w:tcPr>
            <w:tcW w:w="68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FBEB9" w14:textId="77777777" w:rsidR="0076643A" w:rsidRDefault="00000000">
            <w:pPr>
              <w:widowControl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□未指定</w:t>
            </w:r>
          </w:p>
          <w:p w14:paraId="46D47501" w14:textId="77777777" w:rsidR="0076643A" w:rsidRDefault="00000000">
            <w:pPr>
              <w:widowControl/>
              <w:jc w:val="both"/>
            </w:pPr>
            <w:r>
              <w:rPr>
                <w:rFonts w:ascii="標楷體" w:eastAsia="標楷體" w:hAnsi="標楷體"/>
                <w:color w:val="000000"/>
              </w:rPr>
              <w:t>□指定使用單位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　　　　　　　　　　　　　　　　　　   </w:t>
            </w:r>
            <w:r>
              <w:rPr>
                <w:rFonts w:ascii="標楷體" w:eastAsia="標楷體" w:hAnsi="標楷體"/>
                <w:color w:val="000000"/>
              </w:rPr>
              <w:t xml:space="preserve">　　　　　　　　　　　　　　　　　　</w:t>
            </w:r>
          </w:p>
          <w:p w14:paraId="5F99913C" w14:textId="77777777" w:rsidR="0076643A" w:rsidRDefault="00000000">
            <w:pPr>
              <w:widowControl/>
              <w:jc w:val="both"/>
            </w:pPr>
            <w:r>
              <w:rPr>
                <w:rFonts w:ascii="標楷體" w:eastAsia="標楷體" w:hAnsi="標楷體"/>
                <w:color w:val="000000"/>
              </w:rPr>
              <w:t>□指定用途說明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　　　　　　　　　　　　　　　　　　   </w:t>
            </w:r>
          </w:p>
        </w:tc>
        <w:tc>
          <w:tcPr>
            <w:tcW w:w="8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59DE4" w14:textId="77777777" w:rsidR="0076643A" w:rsidRDefault="00000000">
            <w:pPr>
              <w:widowControl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捐贈者簽名：</w:t>
            </w:r>
          </w:p>
        </w:tc>
      </w:tr>
    </w:tbl>
    <w:p w14:paraId="50C46D02" w14:textId="77777777" w:rsidR="0076643A" w:rsidRDefault="00000000">
      <w:pPr>
        <w:pStyle w:val="a3"/>
        <w:widowControl/>
        <w:numPr>
          <w:ilvl w:val="1"/>
          <w:numId w:val="1"/>
        </w:numPr>
        <w:ind w:left="-142" w:right="-598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捐贈內容之實物價格應為時價，</w:t>
      </w:r>
      <w:proofErr w:type="gramStart"/>
      <w:r>
        <w:rPr>
          <w:rFonts w:eastAsia="標楷體"/>
          <w:color w:val="000000"/>
        </w:rPr>
        <w:t>新品請提供</w:t>
      </w:r>
      <w:proofErr w:type="gramEnd"/>
      <w:r>
        <w:rPr>
          <w:rFonts w:eastAsia="標楷體"/>
          <w:color w:val="000000"/>
        </w:rPr>
        <w:t>發票或收據等證明文件，</w:t>
      </w:r>
      <w:proofErr w:type="gramStart"/>
      <w:r>
        <w:rPr>
          <w:rFonts w:eastAsia="標楷體"/>
          <w:color w:val="000000"/>
        </w:rPr>
        <w:t>二手品請提供</w:t>
      </w:r>
      <w:proofErr w:type="gramEnd"/>
      <w:r>
        <w:rPr>
          <w:rFonts w:eastAsia="標楷體"/>
          <w:color w:val="000000"/>
        </w:rPr>
        <w:t>估價單或型錄，公司自製品請提供銷貨發票或出貨單等證明文件。</w:t>
      </w:r>
    </w:p>
    <w:p w14:paraId="1A96BF1E" w14:textId="77777777" w:rsidR="0076643A" w:rsidRDefault="00000000">
      <w:pPr>
        <w:pStyle w:val="a3"/>
        <w:widowControl/>
        <w:numPr>
          <w:ilvl w:val="1"/>
          <w:numId w:val="1"/>
        </w:numPr>
        <w:ind w:left="-142" w:right="-598"/>
        <w:rPr>
          <w:rFonts w:eastAsia="標楷體"/>
          <w:color w:val="000000"/>
        </w:rPr>
      </w:pPr>
      <w:r>
        <w:rPr>
          <w:rFonts w:eastAsia="標楷體"/>
          <w:color w:val="000000"/>
        </w:rPr>
        <w:t>本同意書所列之捐贈實物價格僅供本校作為財產登錄之依據，納稅義務人申報綜合所得稅捐贈列舉扣除時，其可申報扣除金額，仍應以稅捐</w:t>
      </w:r>
      <w:proofErr w:type="gramStart"/>
      <w:r>
        <w:rPr>
          <w:rFonts w:eastAsia="標楷體"/>
          <w:color w:val="000000"/>
        </w:rPr>
        <w:t>稽</w:t>
      </w:r>
      <w:proofErr w:type="gramEnd"/>
      <w:r>
        <w:rPr>
          <w:rFonts w:eastAsia="標楷體"/>
          <w:color w:val="000000"/>
        </w:rPr>
        <w:t>徵機關依所得稅法相關規定查核認定之金額為</w:t>
      </w:r>
      <w:proofErr w:type="gramStart"/>
      <w:r>
        <w:rPr>
          <w:rFonts w:eastAsia="標楷體"/>
          <w:color w:val="000000"/>
        </w:rPr>
        <w:t>準</w:t>
      </w:r>
      <w:proofErr w:type="gramEnd"/>
      <w:r>
        <w:rPr>
          <w:rFonts w:eastAsia="標楷體"/>
          <w:color w:val="000000"/>
        </w:rPr>
        <w:t>，</w:t>
      </w:r>
      <w:proofErr w:type="gramStart"/>
      <w:r>
        <w:rPr>
          <w:rFonts w:eastAsia="標楷體"/>
          <w:color w:val="000000"/>
        </w:rPr>
        <w:t>若需開立</w:t>
      </w:r>
      <w:proofErr w:type="gramEnd"/>
      <w:r>
        <w:rPr>
          <w:rFonts w:eastAsia="標楷體"/>
          <w:color w:val="000000"/>
        </w:rPr>
        <w:t>證明，本校將依規定開立實物捐贈證明，</w:t>
      </w:r>
      <w:proofErr w:type="gramStart"/>
      <w:r>
        <w:rPr>
          <w:rFonts w:eastAsia="標楷體"/>
          <w:color w:val="000000"/>
        </w:rPr>
        <w:t>免載受</w:t>
      </w:r>
      <w:proofErr w:type="gramEnd"/>
      <w:r>
        <w:rPr>
          <w:rFonts w:eastAsia="標楷體"/>
          <w:color w:val="000000"/>
        </w:rPr>
        <w:t>贈財物價值。</w:t>
      </w:r>
    </w:p>
    <w:p w14:paraId="242EB020" w14:textId="77777777" w:rsidR="0076643A" w:rsidRDefault="00000000">
      <w:pPr>
        <w:pStyle w:val="a3"/>
        <w:widowControl/>
        <w:numPr>
          <w:ilvl w:val="1"/>
          <w:numId w:val="1"/>
        </w:numPr>
        <w:ind w:left="-142" w:right="-598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「使用年限」由受贈單位填寫，</w:t>
      </w:r>
      <w:proofErr w:type="gramStart"/>
      <w:r>
        <w:rPr>
          <w:rFonts w:eastAsia="標楷體"/>
          <w:color w:val="000000"/>
        </w:rPr>
        <w:t>新品依行政院</w:t>
      </w:r>
      <w:proofErr w:type="gramEnd"/>
      <w:r>
        <w:rPr>
          <w:rFonts w:eastAsia="標楷體"/>
          <w:color w:val="000000"/>
        </w:rPr>
        <w:t>「財物標準分類」規定，</w:t>
      </w:r>
      <w:proofErr w:type="gramStart"/>
      <w:r>
        <w:rPr>
          <w:rFonts w:eastAsia="標楷體"/>
          <w:color w:val="000000"/>
        </w:rPr>
        <w:t>二手品請受</w:t>
      </w:r>
      <w:proofErr w:type="gramEnd"/>
      <w:r>
        <w:rPr>
          <w:rFonts w:eastAsia="標楷體"/>
          <w:color w:val="000000"/>
        </w:rPr>
        <w:t>贈單位依實際使用情形及性能評估合理之使用年限（</w:t>
      </w:r>
      <w:r>
        <w:rPr>
          <w:rFonts w:eastAsia="標楷體"/>
          <w:color w:val="000000"/>
        </w:rPr>
        <w:t>2</w:t>
      </w:r>
      <w:r>
        <w:rPr>
          <w:rFonts w:eastAsia="標楷體"/>
          <w:color w:val="000000"/>
        </w:rPr>
        <w:t>年以上）。</w:t>
      </w:r>
    </w:p>
    <w:p w14:paraId="2E278761" w14:textId="77777777" w:rsidR="0076643A" w:rsidRDefault="00000000">
      <w:r>
        <w:rPr>
          <w:rFonts w:eastAsia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16037" wp14:editId="2754FEDD">
                <wp:simplePos x="0" y="0"/>
                <wp:positionH relativeFrom="margin">
                  <wp:posOffset>7966710</wp:posOffset>
                </wp:positionH>
                <wp:positionV relativeFrom="paragraph">
                  <wp:posOffset>287651</wp:posOffset>
                </wp:positionV>
                <wp:extent cx="1724028" cy="1403988"/>
                <wp:effectExtent l="0" t="0" r="0" b="5712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8" cy="1403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567F46" w14:textId="77777777" w:rsidR="0076643A" w:rsidRDefault="00000000">
                            <w:r>
                              <w:rPr>
                                <w:rFonts w:ascii="Times New Roman" w:eastAsia="標楷體" w:hAnsi="Times New Roman"/>
                                <w:color w:val="000000"/>
                                <w:sz w:val="20"/>
                                <w:szCs w:val="20"/>
                              </w:rPr>
                              <w:t>保存年限：十年</w:t>
                            </w:r>
                          </w:p>
                          <w:p w14:paraId="215D886F" w14:textId="77777777" w:rsidR="0076643A" w:rsidRDefault="00000000">
                            <w:r>
                              <w:rPr>
                                <w:rFonts w:ascii="Times New Roman" w:eastAsia="標楷體" w:hAnsi="Times New Roman"/>
                                <w:color w:val="000000"/>
                                <w:spacing w:val="240"/>
                                <w:sz w:val="20"/>
                                <w:szCs w:val="20"/>
                              </w:rPr>
                              <w:t>編</w:t>
                            </w:r>
                            <w:r>
                              <w:rPr>
                                <w:rFonts w:ascii="Times New Roman" w:eastAsia="標楷體" w:hAnsi="Times New Roman"/>
                                <w:color w:val="000000"/>
                                <w:sz w:val="20"/>
                                <w:szCs w:val="20"/>
                              </w:rPr>
                              <w:t>號：</w:t>
                            </w:r>
                            <w:r>
                              <w:rPr>
                                <w:rFonts w:ascii="Times New Roman" w:eastAsia="標楷體" w:hAnsi="Times New Roman" w:cs="Arial"/>
                                <w:color w:val="000000"/>
                                <w:sz w:val="20"/>
                                <w:szCs w:val="20"/>
                              </w:rPr>
                              <w:t>2300-3-02-1412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81603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27.3pt;margin-top:22.65pt;width:135.75pt;height:110.5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" filled="f" stroked="f">
                <v:textbox style="mso-fit-shape-to-text:t">
                  <w:txbxContent>
                    <w:p w14:paraId="50567F46" w14:textId="77777777" w:rsidR="0076643A" w:rsidRDefault="00000000">
                      <w:r>
                        <w:rPr>
                          <w:rFonts w:ascii="Times New Roman" w:eastAsia="標楷體" w:hAnsi="Times New Roman"/>
                          <w:color w:val="000000"/>
                          <w:sz w:val="20"/>
                          <w:szCs w:val="20"/>
                        </w:rPr>
                        <w:t>保存年限：十年</w:t>
                      </w:r>
                    </w:p>
                    <w:p w14:paraId="215D886F" w14:textId="77777777" w:rsidR="0076643A" w:rsidRDefault="00000000">
                      <w:r>
                        <w:rPr>
                          <w:rFonts w:ascii="Times New Roman" w:eastAsia="標楷體" w:hAnsi="Times New Roman"/>
                          <w:color w:val="000000"/>
                          <w:spacing w:val="240"/>
                          <w:sz w:val="20"/>
                          <w:szCs w:val="20"/>
                        </w:rPr>
                        <w:t>編</w:t>
                      </w:r>
                      <w:r>
                        <w:rPr>
                          <w:rFonts w:ascii="Times New Roman" w:eastAsia="標楷體" w:hAnsi="Times New Roman"/>
                          <w:color w:val="000000"/>
                          <w:sz w:val="20"/>
                          <w:szCs w:val="20"/>
                        </w:rPr>
                        <w:t>號：</w:t>
                      </w:r>
                      <w:r>
                        <w:rPr>
                          <w:rFonts w:ascii="Times New Roman" w:eastAsia="標楷體" w:hAnsi="Times New Roman" w:cs="Arial"/>
                          <w:color w:val="000000"/>
                          <w:sz w:val="20"/>
                          <w:szCs w:val="20"/>
                        </w:rPr>
                        <w:t>2300-3-02-1412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標楷體"/>
          <w:color w:val="000000"/>
        </w:rPr>
        <w:t>本校所受贈之實物，如屬附有負擔之捐贈，應依國有財產法第</w:t>
      </w:r>
      <w:r>
        <w:rPr>
          <w:rFonts w:eastAsia="標楷體"/>
          <w:color w:val="000000"/>
        </w:rPr>
        <w:t>37</w:t>
      </w:r>
      <w:r>
        <w:rPr>
          <w:rFonts w:eastAsia="標楷體"/>
          <w:color w:val="000000"/>
        </w:rPr>
        <w:t>條規定報教育部層轉行政院核定。</w:t>
      </w:r>
    </w:p>
    <w:sectPr w:rsidR="0076643A">
      <w:pgSz w:w="16838" w:h="11906" w:orient="landscape"/>
      <w:pgMar w:top="851" w:right="1134" w:bottom="851" w:left="1134" w:header="720" w:footer="720" w:gutter="0"/>
      <w:cols w:space="720"/>
      <w:docGrid w:type="lines" w:linePitch="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99056" w14:textId="77777777" w:rsidR="00D914B6" w:rsidRDefault="00D914B6">
      <w:r>
        <w:separator/>
      </w:r>
    </w:p>
  </w:endnote>
  <w:endnote w:type="continuationSeparator" w:id="0">
    <w:p w14:paraId="6E7EC827" w14:textId="77777777" w:rsidR="00D914B6" w:rsidRDefault="00D9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F40C4" w14:textId="77777777" w:rsidR="00D914B6" w:rsidRDefault="00D914B6">
      <w:r>
        <w:rPr>
          <w:color w:val="000000"/>
        </w:rPr>
        <w:separator/>
      </w:r>
    </w:p>
  </w:footnote>
  <w:footnote w:type="continuationSeparator" w:id="0">
    <w:p w14:paraId="010255CC" w14:textId="77777777" w:rsidR="00D914B6" w:rsidRDefault="00D91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33036"/>
    <w:multiLevelType w:val="multilevel"/>
    <w:tmpl w:val="8FFE68F8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decimal"/>
      <w:lvlText w:val="%2."/>
      <w:lvlJc w:val="left"/>
      <w:pPr>
        <w:ind w:left="8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097168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6643A"/>
    <w:rsid w:val="0076643A"/>
    <w:rsid w:val="00A50FEC"/>
    <w:rsid w:val="00C73C59"/>
    <w:rsid w:val="00D9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5E4C5"/>
  <w15:docId w15:val="{EADACDFE-5357-4C52-AA6E-E1D506BF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A50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0FE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50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0F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</dc:creator>
  <dc:description/>
  <cp:lastModifiedBy>施筱涵</cp:lastModifiedBy>
  <cp:revision>2</cp:revision>
  <dcterms:created xsi:type="dcterms:W3CDTF">2026-08-20T03:14:00Z</dcterms:created>
  <dcterms:modified xsi:type="dcterms:W3CDTF">2026-08-20T03:14:00Z</dcterms:modified>
</cp:coreProperties>
</file>